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215C" w:rsidRPr="00AE31FE" w:rsidRDefault="002A215C" w:rsidP="0048643C">
      <w:pPr>
        <w:jc w:val="both"/>
      </w:pPr>
      <w:r w:rsidRPr="00E5766E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2.25pt;height:597.75pt">
            <v:imagedata r:id="rId7" o:title=""/>
          </v:shape>
        </w:pict>
      </w:r>
      <w:r w:rsidRPr="00AE31FE">
        <w:t>требования к уровню подготовки выпускников, требования к условиям организации образовательного процесса.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i/>
        </w:rPr>
        <w:t>Критерий –</w:t>
      </w:r>
      <w:r w:rsidRPr="00AE31FE">
        <w:t xml:space="preserve"> признак, на основании которого производится оценка, классификация оцениваемого объекта.</w:t>
      </w:r>
    </w:p>
    <w:p w:rsidR="002A215C" w:rsidRPr="00AE31FE" w:rsidRDefault="002A215C" w:rsidP="0048643C">
      <w:pPr>
        <w:tabs>
          <w:tab w:val="left" w:pos="540"/>
        </w:tabs>
        <w:autoSpaceDE w:val="0"/>
        <w:ind w:firstLine="540"/>
        <w:jc w:val="both"/>
      </w:pPr>
      <w:r w:rsidRPr="00AE31FE">
        <w:rPr>
          <w:i/>
        </w:rPr>
        <w:t xml:space="preserve">Мониторинг </w:t>
      </w:r>
      <w:r w:rsidRPr="00AE31FE">
        <w:t xml:space="preserve"> в системе образования – комплексное аналитическое отслеживание процессов, определяющих количественно – качественные 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 системе государственно-общественных требований к качеству образования, а также личностным ожиданиям обучающихся. 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i/>
        </w:rPr>
        <w:t xml:space="preserve">Экспертиза </w:t>
      </w:r>
      <w:r w:rsidRPr="00AE31FE">
        <w:t>– всестороннее изучение и анализ состояния образовательного процесса, условий и результатов образовательной деятельности.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i/>
        </w:rPr>
        <w:t xml:space="preserve">Измерение </w:t>
      </w:r>
      <w:r w:rsidRPr="00AE31FE">
        <w:t>– метод регистрации состояния качества образования, а также оценка уровня образовательных достижений с помощью КИМов (контрольных работ, тестов, анкет и др.), которые имеют стандартизированную форму и содержание которых соответствует реализуемым образовательным программам.</w:t>
      </w:r>
    </w:p>
    <w:p w:rsidR="002A215C" w:rsidRPr="00AE31FE" w:rsidRDefault="002A215C" w:rsidP="0048643C">
      <w:pPr>
        <w:tabs>
          <w:tab w:val="left" w:pos="540"/>
        </w:tabs>
        <w:ind w:firstLine="540"/>
        <w:jc w:val="both"/>
      </w:pPr>
      <w:r w:rsidRPr="00AE31FE">
        <w:rPr>
          <w:b/>
        </w:rPr>
        <w:t>1.8.</w:t>
      </w:r>
      <w:r w:rsidRPr="00AE31FE">
        <w:t xml:space="preserve"> Оценка качества образования осуществляется посредством:</w:t>
      </w:r>
    </w:p>
    <w:p w:rsidR="002A215C" w:rsidRPr="00AE31FE" w:rsidRDefault="002A215C" w:rsidP="0048643C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системы внутришкольного контроля;</w:t>
      </w:r>
    </w:p>
    <w:p w:rsidR="002A215C" w:rsidRPr="00AE31FE" w:rsidRDefault="002A215C" w:rsidP="0048643C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общественной экспертизы качества образования;</w:t>
      </w:r>
    </w:p>
    <w:p w:rsidR="002A215C" w:rsidRPr="00AE31FE" w:rsidRDefault="002A215C" w:rsidP="0048643C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 w:rsidRPr="00AE31FE">
        <w:t>лицензирования;</w:t>
      </w:r>
    </w:p>
    <w:p w:rsidR="002A215C" w:rsidRPr="00AE31FE" w:rsidRDefault="002A215C" w:rsidP="0048643C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 w:rsidRPr="00AE31FE">
        <w:t>государственной аккредитации;</w:t>
      </w:r>
    </w:p>
    <w:p w:rsidR="002A215C" w:rsidRPr="00AE31FE" w:rsidRDefault="002A215C" w:rsidP="0048643C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>
        <w:t xml:space="preserve">государственной </w:t>
      </w:r>
      <w:r w:rsidRPr="00AE31FE">
        <w:t>итоговой аттестации выпускников;</w:t>
      </w:r>
    </w:p>
    <w:p w:rsidR="002A215C" w:rsidRPr="00AE31FE" w:rsidRDefault="002A215C" w:rsidP="0048643C">
      <w:pPr>
        <w:numPr>
          <w:ilvl w:val="0"/>
          <w:numId w:val="19"/>
        </w:numPr>
        <w:tabs>
          <w:tab w:val="clear" w:pos="360"/>
          <w:tab w:val="num" w:pos="0"/>
          <w:tab w:val="left" w:pos="540"/>
        </w:tabs>
        <w:ind w:left="0" w:firstLine="0"/>
      </w:pPr>
      <w:r w:rsidRPr="00AE31FE">
        <w:t>мониторинга качества образования.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1.9.</w:t>
      </w:r>
      <w:r w:rsidRPr="00AE31FE">
        <w:t xml:space="preserve"> В качестве источников  данных для оценки качества образования используются:</w:t>
      </w:r>
    </w:p>
    <w:p w:rsidR="002A215C" w:rsidRPr="00AE31FE" w:rsidRDefault="002A215C" w:rsidP="0048643C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образовательная статистика;</w:t>
      </w:r>
    </w:p>
    <w:p w:rsidR="002A215C" w:rsidRPr="00AE31FE" w:rsidRDefault="002A215C" w:rsidP="0048643C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промежуточная и итоговая аттестация;</w:t>
      </w:r>
    </w:p>
    <w:p w:rsidR="002A215C" w:rsidRPr="00AE31FE" w:rsidRDefault="002A215C" w:rsidP="0048643C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мониторинговые исследования;</w:t>
      </w:r>
    </w:p>
    <w:p w:rsidR="002A215C" w:rsidRPr="00AE31FE" w:rsidRDefault="002A215C" w:rsidP="0048643C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социологические опросы;</w:t>
      </w:r>
    </w:p>
    <w:p w:rsidR="002A215C" w:rsidRPr="00AE31FE" w:rsidRDefault="002A215C" w:rsidP="0048643C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отчеты работников </w:t>
      </w:r>
      <w:r>
        <w:t>образовательной организации</w:t>
      </w:r>
      <w:r w:rsidRPr="00AE31FE">
        <w:t>;</w:t>
      </w:r>
    </w:p>
    <w:p w:rsidR="002A215C" w:rsidRPr="00AE31FE" w:rsidRDefault="002A215C" w:rsidP="0048643C">
      <w:pPr>
        <w:numPr>
          <w:ilvl w:val="0"/>
          <w:numId w:val="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посещение уроков и внеклассных мероприятий.</w:t>
      </w:r>
    </w:p>
    <w:p w:rsidR="002A215C" w:rsidRPr="00AE31FE" w:rsidRDefault="002A215C" w:rsidP="0048643C">
      <w:pPr>
        <w:jc w:val="both"/>
      </w:pPr>
    </w:p>
    <w:p w:rsidR="002A215C" w:rsidRPr="00AE31FE" w:rsidRDefault="002A215C" w:rsidP="0048643C">
      <w:pPr>
        <w:numPr>
          <w:ilvl w:val="0"/>
          <w:numId w:val="1"/>
        </w:numPr>
        <w:jc w:val="center"/>
        <w:rPr>
          <w:b/>
        </w:rPr>
      </w:pPr>
      <w:r w:rsidRPr="00AE31FE">
        <w:rPr>
          <w:b/>
        </w:rPr>
        <w:t>Основные цели, задачи и принципы системы оценки качества образования</w:t>
      </w:r>
    </w:p>
    <w:p w:rsidR="002A215C" w:rsidRPr="00AE31FE" w:rsidRDefault="002A215C" w:rsidP="0048643C"/>
    <w:p w:rsidR="002A215C" w:rsidRPr="00AE31FE" w:rsidRDefault="002A215C" w:rsidP="0048643C">
      <w:pPr>
        <w:ind w:firstLine="540"/>
      </w:pPr>
      <w:r w:rsidRPr="00AE31FE">
        <w:rPr>
          <w:b/>
        </w:rPr>
        <w:t>2.1.</w:t>
      </w:r>
      <w:r w:rsidRPr="00AE31FE">
        <w:t xml:space="preserve"> Целями системы оценки качества образования являются:</w:t>
      </w:r>
    </w:p>
    <w:p w:rsidR="002A215C" w:rsidRPr="00AE31FE" w:rsidRDefault="002A215C" w:rsidP="0048643C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rPr>
          <w:color w:val="000000"/>
        </w:rPr>
        <w:t>формирование</w:t>
      </w:r>
      <w:r w:rsidRPr="00AE31FE">
        <w:t xml:space="preserve"> единой системы диагностики и контроля состояния образования,</w:t>
      </w:r>
      <w:r w:rsidRPr="00AE31FE">
        <w:rPr>
          <w:color w:val="000000"/>
        </w:rPr>
        <w:t xml:space="preserve"> обеспечивающей определение факторов и своевременное выявление изменений, влияющих на качество образования</w:t>
      </w:r>
      <w:r w:rsidRPr="00AE31FE">
        <w:t xml:space="preserve"> в  </w:t>
      </w:r>
      <w:r>
        <w:t>образовательной организации</w:t>
      </w:r>
      <w:r w:rsidRPr="00AE31FE">
        <w:t>;</w:t>
      </w:r>
    </w:p>
    <w:p w:rsidR="002A215C" w:rsidRPr="00AE31FE" w:rsidRDefault="002A215C" w:rsidP="0048643C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получение объективной информации о функционировании и развитии системы образования в </w:t>
      </w:r>
      <w:r>
        <w:t>организации</w:t>
      </w:r>
      <w:r w:rsidRPr="00AE31FE">
        <w:t xml:space="preserve">, </w:t>
      </w:r>
      <w:r w:rsidRPr="00AE31FE">
        <w:rPr>
          <w:color w:val="000000"/>
        </w:rPr>
        <w:t>тенденциях его изменения и причинах, влияющих на его уровень</w:t>
      </w:r>
      <w:r w:rsidRPr="00AE31FE">
        <w:t>;</w:t>
      </w:r>
    </w:p>
    <w:p w:rsidR="002A215C" w:rsidRPr="00AE31FE" w:rsidRDefault="002A215C" w:rsidP="0048643C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предоставления всем участникам образовательного процесса и общественности достоверной информации о качестве образования;</w:t>
      </w:r>
    </w:p>
    <w:p w:rsidR="002A215C" w:rsidRPr="00AE31FE" w:rsidRDefault="002A215C" w:rsidP="0048643C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принятие обоснованных и своевременных управленческих решений</w:t>
      </w:r>
      <w:r w:rsidRPr="00AE31FE">
        <w:rPr>
          <w:color w:val="000000"/>
        </w:rPr>
        <w:t xml:space="preserve"> по совершенствованию образования и</w:t>
      </w:r>
      <w:r w:rsidRPr="00AE31FE">
        <w:t xml:space="preserve"> повышение уровня информированности потребителей образовательных услуг при принятии таких решений</w:t>
      </w:r>
      <w:r w:rsidRPr="00AE31FE">
        <w:rPr>
          <w:color w:val="000000"/>
        </w:rPr>
        <w:t>;</w:t>
      </w:r>
    </w:p>
    <w:p w:rsidR="002A215C" w:rsidRPr="00AE31FE" w:rsidRDefault="002A215C" w:rsidP="0048643C">
      <w:pPr>
        <w:numPr>
          <w:ilvl w:val="0"/>
          <w:numId w:val="1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прогнозирование развития образовательной системы </w:t>
      </w:r>
      <w:r>
        <w:t>образовательной организации</w:t>
      </w:r>
      <w:r w:rsidRPr="00AE31FE">
        <w:t>.</w:t>
      </w:r>
    </w:p>
    <w:p w:rsidR="002A215C" w:rsidRPr="00AE31FE" w:rsidRDefault="002A215C" w:rsidP="0048643C">
      <w:pPr>
        <w:numPr>
          <w:ilvl w:val="1"/>
          <w:numId w:val="2"/>
        </w:numPr>
        <w:tabs>
          <w:tab w:val="left" w:pos="1080"/>
        </w:tabs>
        <w:ind w:left="0" w:firstLine="540"/>
        <w:jc w:val="both"/>
      </w:pPr>
      <w:r w:rsidRPr="00AE31FE">
        <w:t>Задачами построения системы оценки качества образования являются: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формирование единого понимания  критериев качества образования и подходов к его измерению;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формирование системы аналитических показателей, позволяющей эффективно реализовывать основные цели оценки качества образования;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формирование ресурсной базы и обеспечение функционирования школьной образовательной статистики и мониторинга качества образования;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изучение и самооценка состояния развития и эффективности деятельности </w:t>
      </w:r>
      <w:r>
        <w:t>образовательной организации</w:t>
      </w:r>
      <w:r w:rsidRPr="00AE31FE">
        <w:t>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определение степени соответствия условий осуществления образовательного процесса государственным требованиям;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определение степени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обеспечение доступности качественного образования;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оценка уровня индивидуальных образовательных достижений обучающихся;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определение степени соответствия качества образования на различных ступенях обучения в рамках мониторинговых исследований качества образования государственным и социальным стандартам;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выявление факторов, влияющих на качество образования;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содействие повышению квалификации учителей, принимающих участие в процедурах оценки качества образования; определение направлений повышения квалификации педагогических работников по вопросам, касающимся требований к аттестации педагогов, индивидуальным достижениям обучающихся; 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определение рейтинга и стимулирующих доплат педагогам;</w:t>
      </w:r>
    </w:p>
    <w:p w:rsidR="002A215C" w:rsidRPr="00AE31FE" w:rsidRDefault="002A215C" w:rsidP="0048643C">
      <w:pPr>
        <w:numPr>
          <w:ilvl w:val="0"/>
          <w:numId w:val="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расширение общественного участия в управлении образованием в </w:t>
      </w:r>
      <w:r>
        <w:t>образовательной организации</w:t>
      </w:r>
      <w:r w:rsidRPr="00AE31FE">
        <w:t>; содействие подготовке общественных экспертов, принимающих участие в процедурах оценки качества образования. 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2.3.</w:t>
      </w:r>
      <w:r w:rsidRPr="00AE31FE">
        <w:t xml:space="preserve"> В основу системы оценки качества образования положены следующие принципы:</w:t>
      </w:r>
    </w:p>
    <w:p w:rsidR="002A215C" w:rsidRPr="00AE31FE" w:rsidRDefault="002A215C" w:rsidP="0048643C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объективности, достоверности, полноты и системности информации о качестве образования;</w:t>
      </w:r>
    </w:p>
    <w:p w:rsidR="002A215C" w:rsidRPr="00AE31FE" w:rsidRDefault="002A215C" w:rsidP="0048643C">
      <w:pPr>
        <w:numPr>
          <w:ilvl w:val="0"/>
          <w:numId w:val="10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реалистичности требований, норм и показателей качества образования, их социальной и личностной значимости, учёта индивидуальных особенностей развития отдельных обучающихся при оценке результатов их обучения и воспитания;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открытости, прозрачности процедур оценки качества образования; преемственности в образовательной политике, </w:t>
      </w:r>
      <w:r w:rsidRPr="00AE31FE">
        <w:rPr>
          <w:color w:val="000000"/>
        </w:rPr>
        <w:t>интеграции в общероссийскую систему оценки качества образования;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доступности информации о состоянии и качестве образования для различных групп  потребителей;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рефлексивности, реализуемый через включение педагогов в критериальный самоанализ и самооценку своей деятельности с опорой на объективные критерии и показатели; повышения потенциала внутренней оценки, самооценки, самоанализа каждого педагога;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rPr>
          <w:color w:val="000000"/>
        </w:rPr>
        <w:t>инструментальности и технологичности используемых 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spacing w:before="100" w:beforeAutospacing="1" w:after="100" w:afterAutospacing="1" w:line="312" w:lineRule="atLeast"/>
        <w:ind w:left="0" w:firstLine="0"/>
        <w:jc w:val="both"/>
      </w:pPr>
      <w:r w:rsidRPr="00AE31FE">
        <w:t>минимизации системы показателей с учетом потребностей разных уровней управления; сопоставимости системы показателей с муниципальными, региональными аналогами;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spacing w:before="100" w:beforeAutospacing="1" w:after="100" w:afterAutospacing="1" w:line="312" w:lineRule="atLeast"/>
        <w:ind w:left="0" w:firstLine="0"/>
        <w:jc w:val="both"/>
      </w:pPr>
      <w:r w:rsidRPr="00AE31FE">
        <w:t xml:space="preserve">взаимного дополнения оценочных процедур, установление между ними взаимосвязей и взаимозависимости; </w:t>
      </w:r>
    </w:p>
    <w:p w:rsidR="002A215C" w:rsidRPr="00AE31FE" w:rsidRDefault="002A215C" w:rsidP="0048643C">
      <w:pPr>
        <w:numPr>
          <w:ilvl w:val="0"/>
          <w:numId w:val="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соблюдения морально-этических норм при проведении процедур оценки качества образования в </w:t>
      </w:r>
      <w:r>
        <w:t>образовательной организации</w:t>
      </w:r>
      <w:r w:rsidRPr="00AE31FE">
        <w:t>.</w:t>
      </w:r>
    </w:p>
    <w:p w:rsidR="002A215C" w:rsidRPr="00AE31FE" w:rsidRDefault="002A215C" w:rsidP="0048643C">
      <w:pPr>
        <w:jc w:val="both"/>
      </w:pPr>
    </w:p>
    <w:p w:rsidR="002A215C" w:rsidRPr="00AE31FE" w:rsidRDefault="002A215C" w:rsidP="0048643C">
      <w:pPr>
        <w:numPr>
          <w:ilvl w:val="0"/>
          <w:numId w:val="1"/>
        </w:numPr>
        <w:tabs>
          <w:tab w:val="left" w:pos="720"/>
          <w:tab w:val="left" w:pos="1440"/>
        </w:tabs>
        <w:jc w:val="center"/>
      </w:pPr>
      <w:r w:rsidRPr="00AE31FE">
        <w:rPr>
          <w:b/>
        </w:rPr>
        <w:t>Организационная  и функциональная структура системы оценки качества образования</w:t>
      </w:r>
    </w:p>
    <w:p w:rsidR="002A215C" w:rsidRPr="00AE31FE" w:rsidRDefault="002A215C" w:rsidP="0048643C">
      <w:pPr>
        <w:jc w:val="center"/>
        <w:rPr>
          <w:b/>
        </w:rPr>
      </w:pP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3.1.</w:t>
      </w:r>
      <w:r w:rsidRPr="00AE31FE">
        <w:t xml:space="preserve"> Организационная структура, занимающаяся внутришкольной оценкой, экспертизой качества образования и интерпретацией полученных результатов, включает в себя: администрацию </w:t>
      </w:r>
      <w:r>
        <w:t>образовательной организации</w:t>
      </w:r>
      <w:r w:rsidRPr="00AE31FE">
        <w:t xml:space="preserve">, педагогический совет, Методический совет </w:t>
      </w:r>
      <w:r>
        <w:t>организации</w:t>
      </w:r>
      <w:r w:rsidRPr="00AE31FE">
        <w:t>, методические объединения учителей-предметников, временные структуры (педагогический консилиум, комиссии и др.). </w:t>
      </w:r>
    </w:p>
    <w:p w:rsidR="002A215C" w:rsidRPr="00AE31FE" w:rsidRDefault="002A215C" w:rsidP="0048643C">
      <w:pPr>
        <w:ind w:firstLine="540"/>
      </w:pPr>
      <w:r w:rsidRPr="00AE31FE">
        <w:rPr>
          <w:b/>
        </w:rPr>
        <w:t>3.2.</w:t>
      </w:r>
      <w:r w:rsidRPr="00AE31FE">
        <w:t xml:space="preserve"> Администрация  </w:t>
      </w:r>
      <w:r>
        <w:t>образовательной организации</w:t>
      </w:r>
      <w:r w:rsidRPr="00AE31FE">
        <w:t>: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формирует блок локальных актов, регулирующих функционирование СОКО </w:t>
      </w:r>
      <w:r>
        <w:t>организации</w:t>
      </w:r>
      <w:r w:rsidRPr="00AE31FE">
        <w:t xml:space="preserve"> и приложений к ним, утверждает приказом </w:t>
      </w:r>
      <w:r>
        <w:t>руководителя образовательной организации</w:t>
      </w:r>
      <w:r w:rsidRPr="00AE31FE">
        <w:t xml:space="preserve"> и контролирует их исполнение; 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rPr>
          <w:color w:val="000000"/>
        </w:rPr>
        <w:t xml:space="preserve">разрабатывает мероприятия и готовит предложения, направленные на совершенствование системы оценки качества образования </w:t>
      </w:r>
      <w:r>
        <w:rPr>
          <w:color w:val="000000"/>
        </w:rPr>
        <w:t>организации</w:t>
      </w:r>
      <w:r w:rsidRPr="00AE31FE">
        <w:rPr>
          <w:color w:val="000000"/>
        </w:rPr>
        <w:t>, участвует в этих мероприятиях;</w:t>
      </w:r>
      <w:r w:rsidRPr="00AE31FE">
        <w:t xml:space="preserve">  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обеспечивает на основе образовательной программы проведение в </w:t>
      </w:r>
      <w:r>
        <w:t>образовательной организации</w:t>
      </w:r>
      <w:r w:rsidRPr="00AE31FE">
        <w:t xml:space="preserve">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организует систему мониторинга качества образования в </w:t>
      </w:r>
      <w:r>
        <w:t>образовательной организации</w:t>
      </w:r>
      <w:r w:rsidRPr="00AE31FE">
        <w:t xml:space="preserve">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 на уровне </w:t>
      </w:r>
      <w:r>
        <w:t>организации</w:t>
      </w:r>
      <w:r w:rsidRPr="00AE31FE">
        <w:t>;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организует изучение информационных запросов основных пользователей системы оценки качества образования; 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обеспечивает условия для подготовки работников школы и общественных экспертов по осуществлению контрольно-оценочных процедур; 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обеспечивает предоставление информации о качестве образования на муниципальный и региональный уровни системы оценки качества образования; формирует информационно – аналитические материалы по результатам оценки качества образования (анализ работы школы за учебный год, публичный доклад </w:t>
      </w:r>
      <w:r>
        <w:t>руководителя образовательной организации</w:t>
      </w:r>
      <w:r w:rsidRPr="00AE31FE">
        <w:t>);</w:t>
      </w:r>
    </w:p>
    <w:p w:rsidR="002A215C" w:rsidRPr="00AE31FE" w:rsidRDefault="002A215C" w:rsidP="0048643C">
      <w:pPr>
        <w:numPr>
          <w:ilvl w:val="0"/>
          <w:numId w:val="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принимает управленческие решения по развитию качества образования на основе анализа результатов, полученных в процессе реализации СОКО; 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3.3.</w:t>
      </w:r>
      <w:r w:rsidRPr="00AE31FE">
        <w:t xml:space="preserve"> </w:t>
      </w:r>
      <w:r w:rsidRPr="00795D6B">
        <w:rPr>
          <w:color w:val="FF0000"/>
        </w:rPr>
        <w:t xml:space="preserve">Методический </w:t>
      </w:r>
      <w:r w:rsidRPr="00AE31FE">
        <w:t xml:space="preserve">совет </w:t>
      </w:r>
      <w:r>
        <w:t>образовательной организации</w:t>
      </w:r>
      <w:r w:rsidRPr="00AE31FE">
        <w:t xml:space="preserve"> и методические объединения учителей-предметников: </w:t>
      </w:r>
    </w:p>
    <w:p w:rsidR="002A215C" w:rsidRPr="00AE31FE" w:rsidRDefault="002A215C" w:rsidP="0048643C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участвуют в разработке методики оценки качества образования; участвуют в разработке системы показателей, характеризующих состояние и динамику развития школы; </w:t>
      </w:r>
    </w:p>
    <w:p w:rsidR="002A215C" w:rsidRPr="00AE31FE" w:rsidRDefault="002A215C" w:rsidP="0048643C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участвуют в разработке критериев оценки результативности профессиональной деятельности п</w:t>
      </w:r>
      <w:r>
        <w:t>едагогов образовательной организации</w:t>
      </w:r>
      <w:r w:rsidRPr="00AE31FE">
        <w:t xml:space="preserve">; </w:t>
      </w:r>
    </w:p>
    <w:p w:rsidR="002A215C" w:rsidRPr="00AE31FE" w:rsidRDefault="002A215C" w:rsidP="0048643C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содействуют проведению подготовки работников </w:t>
      </w:r>
      <w:r>
        <w:t>организации</w:t>
      </w:r>
      <w:r w:rsidRPr="00AE31FE">
        <w:t xml:space="preserve"> и общественных экспертов по осуществлению контрольно-оценочных процедур;</w:t>
      </w:r>
    </w:p>
    <w:p w:rsidR="002A215C" w:rsidRPr="00AE31FE" w:rsidRDefault="002A215C" w:rsidP="0048643C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проводят экспертизу организации, содержания и результатов аттестации обучающихся  и формируют предложения по их совершенствованию; </w:t>
      </w:r>
    </w:p>
    <w:p w:rsidR="002A215C" w:rsidRPr="00AE31FE" w:rsidRDefault="002A215C" w:rsidP="0048643C">
      <w:pPr>
        <w:numPr>
          <w:ilvl w:val="0"/>
          <w:numId w:val="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готовят предложения для администрации по выработке управленческих решений по результатам оценки качества образования на уровне </w:t>
      </w:r>
      <w:r>
        <w:t>образовательной организации</w:t>
      </w:r>
      <w:r w:rsidRPr="00AE31FE">
        <w:t>. </w:t>
      </w:r>
    </w:p>
    <w:p w:rsidR="002A215C" w:rsidRPr="00AE31FE" w:rsidRDefault="002A215C" w:rsidP="0048643C">
      <w:pPr>
        <w:ind w:firstLine="540"/>
        <w:jc w:val="both"/>
      </w:pPr>
      <w:r w:rsidRPr="00AE31FE">
        <w:t> </w:t>
      </w:r>
      <w:r w:rsidRPr="00AE31FE">
        <w:rPr>
          <w:b/>
        </w:rPr>
        <w:t>3.4.</w:t>
      </w:r>
      <w:r w:rsidRPr="00AE31FE">
        <w:t xml:space="preserve"> </w:t>
      </w:r>
      <w:r w:rsidRPr="00AE31FE">
        <w:rPr>
          <w:color w:val="FF0000"/>
        </w:rPr>
        <w:t>Педагогический</w:t>
      </w:r>
      <w:r w:rsidRPr="00AE31FE">
        <w:t xml:space="preserve"> совет </w:t>
      </w:r>
      <w:r>
        <w:t>образовательной организации</w:t>
      </w:r>
      <w:r w:rsidRPr="00AE31FE">
        <w:t>:</w:t>
      </w:r>
    </w:p>
    <w:p w:rsidR="002A215C" w:rsidRPr="00AE31FE" w:rsidRDefault="002A215C" w:rsidP="0048643C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содействует определению стратегических направлений развития системы образования в </w:t>
      </w:r>
      <w:r>
        <w:t>организации</w:t>
      </w:r>
      <w:r w:rsidRPr="00AE31FE">
        <w:t xml:space="preserve">; </w:t>
      </w:r>
    </w:p>
    <w:p w:rsidR="002A215C" w:rsidRPr="00AE31FE" w:rsidRDefault="002A215C" w:rsidP="0048643C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содействует реализации принципа общественного участия в управлении образованием в </w:t>
      </w:r>
      <w:r>
        <w:t>образовательной организации</w:t>
      </w:r>
      <w:r w:rsidRPr="00AE31FE">
        <w:t xml:space="preserve">; </w:t>
      </w:r>
    </w:p>
    <w:p w:rsidR="002A215C" w:rsidRPr="00AE31FE" w:rsidRDefault="002A215C" w:rsidP="0048643C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инициирует и участвует в организации конкурсов образовательных программ, конкурсов педагогического мастерства, образовательных технологий; </w:t>
      </w:r>
    </w:p>
    <w:p w:rsidR="002A215C" w:rsidRPr="00AE31FE" w:rsidRDefault="002A215C" w:rsidP="0048643C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принимает участие в формировании информационных запросов основных пользователей системы оценки качества образования </w:t>
      </w:r>
      <w:r>
        <w:t>организации</w:t>
      </w:r>
      <w:r w:rsidRPr="00AE31FE">
        <w:t xml:space="preserve">; </w:t>
      </w:r>
    </w:p>
    <w:p w:rsidR="002A215C" w:rsidRPr="00AE31FE" w:rsidRDefault="002A215C" w:rsidP="0048643C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принимает участие в обсуждении системы показателей, характеризующих состояние и динамику развития системы образования;</w:t>
      </w:r>
    </w:p>
    <w:p w:rsidR="002A215C" w:rsidRPr="00AE31FE" w:rsidRDefault="002A215C" w:rsidP="0048643C">
      <w:pPr>
        <w:numPr>
          <w:ilvl w:val="0"/>
          <w:numId w:val="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rPr>
          <w:snapToGrid w:val="0"/>
        </w:rPr>
        <w:t xml:space="preserve">принимает участие в экспертизе качества образовательных результатов, условий организации учебного процесса в </w:t>
      </w:r>
      <w:r>
        <w:rPr>
          <w:snapToGrid w:val="0"/>
        </w:rPr>
        <w:t>образовательной организации</w:t>
      </w:r>
      <w:r w:rsidRPr="00AE31FE">
        <w:rPr>
          <w:snapToGrid w:val="0"/>
        </w:rPr>
        <w:t>;</w:t>
      </w:r>
    </w:p>
    <w:p w:rsidR="002A215C" w:rsidRPr="00AE31FE" w:rsidRDefault="002A215C" w:rsidP="0048643C">
      <w:pPr>
        <w:pStyle w:val="Normal1"/>
        <w:numPr>
          <w:ilvl w:val="0"/>
          <w:numId w:val="8"/>
        </w:numPr>
        <w:tabs>
          <w:tab w:val="clear" w:pos="360"/>
          <w:tab w:val="left" w:pos="0"/>
          <w:tab w:val="left" w:pos="540"/>
        </w:tabs>
        <w:ind w:left="0" w:right="203" w:firstLine="0"/>
        <w:jc w:val="both"/>
        <w:rPr>
          <w:sz w:val="24"/>
          <w:szCs w:val="24"/>
        </w:rPr>
      </w:pPr>
      <w:r w:rsidRPr="00AE31FE">
        <w:rPr>
          <w:sz w:val="24"/>
          <w:szCs w:val="24"/>
        </w:rPr>
        <w:t xml:space="preserve">участие в оценке качества и результативности труда работников </w:t>
      </w:r>
      <w:r>
        <w:rPr>
          <w:sz w:val="24"/>
          <w:szCs w:val="24"/>
        </w:rPr>
        <w:t>образовательной организации</w:t>
      </w:r>
      <w:r w:rsidRPr="00AE31FE">
        <w:rPr>
          <w:sz w:val="24"/>
          <w:szCs w:val="24"/>
        </w:rPr>
        <w:t xml:space="preserve">, распределении выплат стимулирующего характера работникам и согласовании их распределения в порядке, устанавливаемом локальными актами </w:t>
      </w:r>
      <w:r>
        <w:rPr>
          <w:sz w:val="24"/>
          <w:szCs w:val="24"/>
        </w:rPr>
        <w:t>организации</w:t>
      </w:r>
      <w:r w:rsidRPr="00AE31FE">
        <w:rPr>
          <w:sz w:val="24"/>
          <w:szCs w:val="24"/>
        </w:rPr>
        <w:t>.</w:t>
      </w:r>
    </w:p>
    <w:p w:rsidR="002A215C" w:rsidRPr="00AE31FE" w:rsidRDefault="002A215C" w:rsidP="0048643C">
      <w:pPr>
        <w:pStyle w:val="NormalWeb"/>
        <w:numPr>
          <w:ilvl w:val="0"/>
          <w:numId w:val="22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AE31FE"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2A215C" w:rsidRPr="00AE31FE" w:rsidRDefault="002A215C" w:rsidP="0048643C">
      <w:pPr>
        <w:numPr>
          <w:ilvl w:val="0"/>
          <w:numId w:val="22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принимает участие в обсуждении системы показателей, характеризующих состояние и динамику развития системы образования в </w:t>
      </w:r>
      <w:r>
        <w:t>образовательной организации</w:t>
      </w:r>
      <w:r w:rsidRPr="00AE31FE">
        <w:t>;</w:t>
      </w:r>
    </w:p>
    <w:p w:rsidR="002A215C" w:rsidRPr="00AE31FE" w:rsidRDefault="002A215C" w:rsidP="0048643C">
      <w:pPr>
        <w:pStyle w:val="NormalWeb"/>
        <w:numPr>
          <w:ilvl w:val="0"/>
          <w:numId w:val="22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AE31FE">
        <w:t xml:space="preserve">заслушивает информацию и отчеты педагогических работников, доклады представителей организаций и учреждений, взаимодействующих со школой по вопросам образования и воспитания подрастающего поколения, в том числе сообщения о проверке соблюдения санитарно-гигиенического режима в </w:t>
      </w:r>
      <w:r>
        <w:t>образовательной организации</w:t>
      </w:r>
      <w:r w:rsidRPr="00AE31FE">
        <w:t xml:space="preserve">, об охране труда, здоровья и жизни обучающихся и другие вопросы образовательной деятельности </w:t>
      </w:r>
      <w:r>
        <w:t>организации</w:t>
      </w:r>
      <w:r w:rsidRPr="00AE31FE">
        <w:t>;</w:t>
      </w:r>
    </w:p>
    <w:p w:rsidR="002A215C" w:rsidRPr="00AE31FE" w:rsidRDefault="002A215C" w:rsidP="0048643C">
      <w:pPr>
        <w:pStyle w:val="NormalWeb"/>
        <w:numPr>
          <w:ilvl w:val="0"/>
          <w:numId w:val="22"/>
        </w:numPr>
        <w:tabs>
          <w:tab w:val="clear" w:pos="36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AE31FE">
        <w:t>принимает решение о перечне учебных предметов, выносимых на промежуточную аттестацию по результатам учебного года.</w:t>
      </w:r>
    </w:p>
    <w:p w:rsidR="002A215C" w:rsidRPr="00AE31FE" w:rsidRDefault="002A215C" w:rsidP="0048643C">
      <w:pPr>
        <w:pStyle w:val="NormalWeb"/>
        <w:tabs>
          <w:tab w:val="left" w:pos="540"/>
        </w:tabs>
        <w:spacing w:before="0" w:beforeAutospacing="0" w:after="0" w:afterAutospacing="0"/>
        <w:jc w:val="both"/>
      </w:pPr>
    </w:p>
    <w:p w:rsidR="002A215C" w:rsidRPr="00AE31FE" w:rsidRDefault="002A215C" w:rsidP="0048643C">
      <w:pPr>
        <w:numPr>
          <w:ilvl w:val="0"/>
          <w:numId w:val="1"/>
        </w:numPr>
        <w:jc w:val="center"/>
      </w:pPr>
      <w:r w:rsidRPr="00AE31FE">
        <w:rPr>
          <w:b/>
        </w:rPr>
        <w:t xml:space="preserve">Реализация внутреннего мониторинга качества образования </w:t>
      </w:r>
    </w:p>
    <w:p w:rsidR="002A215C" w:rsidRPr="00AE31FE" w:rsidRDefault="002A215C" w:rsidP="0048643C">
      <w:pPr>
        <w:ind w:firstLine="540"/>
        <w:jc w:val="both"/>
      </w:pP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4.1.</w:t>
      </w:r>
      <w:r w:rsidRPr="00AE31FE">
        <w:t xml:space="preserve"> Реализация внутреннего мониторинга качества образования</w:t>
      </w:r>
      <w:r w:rsidRPr="00AE31FE">
        <w:rPr>
          <w:b/>
        </w:rPr>
        <w:t xml:space="preserve"> </w:t>
      </w:r>
      <w:r w:rsidRPr="00AE31FE">
        <w:t>осуществляется на основе нормативных правовых актов Российской Федерации, регламентирующих реализацию всех процедур контроля и оценки качества образования.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4.2.</w:t>
      </w:r>
      <w:r w:rsidRPr="00AE31FE">
        <w:t xml:space="preserve"> Мероприятия по реализации целей и задач СОКО планируются и осуществляются на основе проблемного анализа образовательного процесса </w:t>
      </w:r>
      <w:r>
        <w:t>образовательной организации</w:t>
      </w:r>
      <w:r w:rsidRPr="00AE31FE">
        <w:t>, определения методологии, технологии и инструментария оценки качества образования.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4.3.</w:t>
      </w:r>
      <w:r w:rsidRPr="00AE31FE">
        <w:t xml:space="preserve"> Предметом системы оценки качества образования являются: </w:t>
      </w:r>
    </w:p>
    <w:p w:rsidR="002A215C" w:rsidRPr="00AE31FE" w:rsidRDefault="002A215C" w:rsidP="0048643C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AE31FE">
        <w:t>качество образовательных результатов обучающихся (степень соответствия индивидуальных образовательных достижений и результатов освоения обучающимися образовательных программ государственному и социальному стандартам);</w:t>
      </w:r>
    </w:p>
    <w:p w:rsidR="002A215C" w:rsidRPr="00AE31FE" w:rsidRDefault="002A215C" w:rsidP="0048643C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AE31FE">
        <w:t>качество организации образовательного процесса, включающей условия организации образовательного процесса, в том числе доступность образования, условия комфортности получения образования, материально-техническое обеспечение образовательного процесса, организация питания;</w:t>
      </w:r>
    </w:p>
    <w:p w:rsidR="002A215C" w:rsidRPr="00AE31FE" w:rsidRDefault="002A215C" w:rsidP="0048643C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AE31FE">
        <w:t xml:space="preserve">качество основных и дополнительных образовательных программ, принятых и реализуемых в </w:t>
      </w:r>
      <w:r>
        <w:t>образовательной организации</w:t>
      </w:r>
      <w:r w:rsidRPr="00AE31FE">
        <w:t>, условия их реализации;</w:t>
      </w:r>
    </w:p>
    <w:p w:rsidR="002A215C" w:rsidRPr="00AE31FE" w:rsidRDefault="002A215C" w:rsidP="0048643C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AE31FE">
        <w:t>воспитательная работа;</w:t>
      </w:r>
    </w:p>
    <w:p w:rsidR="002A215C" w:rsidRPr="00AE31FE" w:rsidRDefault="002A215C" w:rsidP="0048643C">
      <w:pPr>
        <w:numPr>
          <w:ilvl w:val="0"/>
          <w:numId w:val="20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AE31FE">
        <w:t xml:space="preserve">профессиональная компетентность педагогов, их деятельность по обеспечению требуемого качества результатов образования; </w:t>
      </w:r>
    </w:p>
    <w:p w:rsidR="002A215C" w:rsidRPr="00AE31FE" w:rsidRDefault="002A215C" w:rsidP="0048643C">
      <w:pPr>
        <w:pStyle w:val="NormalWeb"/>
        <w:numPr>
          <w:ilvl w:val="0"/>
          <w:numId w:val="20"/>
        </w:numPr>
        <w:tabs>
          <w:tab w:val="clear" w:pos="900"/>
          <w:tab w:val="num" w:pos="0"/>
          <w:tab w:val="left" w:pos="540"/>
        </w:tabs>
        <w:spacing w:before="0" w:beforeAutospacing="0" w:after="0" w:afterAutospacing="0"/>
        <w:ind w:left="0" w:firstLine="0"/>
        <w:jc w:val="both"/>
      </w:pPr>
      <w:r w:rsidRPr="00AE31FE">
        <w:t xml:space="preserve">эффективность управления качеством образования и открытость деятельности </w:t>
      </w:r>
      <w:r>
        <w:t>образовательной организации</w:t>
      </w:r>
      <w:r w:rsidRPr="00AE31FE">
        <w:t>;</w:t>
      </w:r>
    </w:p>
    <w:p w:rsidR="002A215C" w:rsidRPr="00AE31FE" w:rsidRDefault="002A215C" w:rsidP="0048643C">
      <w:pPr>
        <w:numPr>
          <w:ilvl w:val="0"/>
          <w:numId w:val="12"/>
        </w:numPr>
        <w:tabs>
          <w:tab w:val="clear" w:pos="900"/>
          <w:tab w:val="num" w:pos="0"/>
          <w:tab w:val="left" w:pos="540"/>
        </w:tabs>
        <w:ind w:left="0" w:firstLine="0"/>
        <w:jc w:val="both"/>
      </w:pPr>
      <w:r w:rsidRPr="00AE31FE">
        <w:t>состояние здоровья обучающихся.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4.4.</w:t>
      </w:r>
      <w:r w:rsidRPr="00AE31FE">
        <w:t xml:space="preserve"> Реализация школьной СОКО осуществляется посредством существующих процедур и экспертной оценки качества образования.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4.4.1.</w:t>
      </w:r>
      <w:r w:rsidRPr="00AE31FE">
        <w:t xml:space="preserve"> Содержание процедуры оценки качества образовательных результатов обучающихся включает в себя:</w:t>
      </w:r>
    </w:p>
    <w:p w:rsidR="002A215C" w:rsidRPr="00AE31FE" w:rsidRDefault="002A215C" w:rsidP="0048643C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>
        <w:t>государственную итоговую</w:t>
      </w:r>
      <w:r w:rsidRPr="00AE31FE">
        <w:t xml:space="preserve"> аттестацию выпускников 9-ых классов по новой форме;</w:t>
      </w:r>
    </w:p>
    <w:p w:rsidR="002A215C" w:rsidRPr="00AE31FE" w:rsidRDefault="002A215C" w:rsidP="0048643C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промежуточную и текущую аттестацию обучающихся;</w:t>
      </w:r>
    </w:p>
    <w:p w:rsidR="002A215C" w:rsidRPr="00AE31FE" w:rsidRDefault="002A215C" w:rsidP="0048643C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мониторинговые исследования качества знаний обучающихся 4-ых классов по русскому языку, математике и</w:t>
      </w:r>
      <w:r>
        <w:t xml:space="preserve"> литературному</w:t>
      </w:r>
      <w:r w:rsidRPr="00AE31FE">
        <w:t xml:space="preserve"> чтению;</w:t>
      </w:r>
    </w:p>
    <w:p w:rsidR="002A215C" w:rsidRPr="00AE31FE" w:rsidRDefault="002A215C" w:rsidP="0048643C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участие и результативность в школьных, районных и др. предметных олимпиадах, конкурсах, соревнованиях;</w:t>
      </w:r>
    </w:p>
    <w:p w:rsidR="002A215C" w:rsidRPr="00AE31FE" w:rsidRDefault="002A215C" w:rsidP="0048643C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мониторинговое исследование обучающихся 1-ых классов «Готовность к обучению в школе и адаптация»;</w:t>
      </w:r>
    </w:p>
    <w:p w:rsidR="002A215C" w:rsidRPr="00AE31FE" w:rsidRDefault="002A215C" w:rsidP="0048643C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мониторинговое исследование обученности и адаптации обучающихся 5-ого класса;</w:t>
      </w:r>
    </w:p>
    <w:p w:rsidR="002A215C" w:rsidRPr="00AE31FE" w:rsidRDefault="002A215C" w:rsidP="0048643C">
      <w:pPr>
        <w:numPr>
          <w:ilvl w:val="0"/>
          <w:numId w:val="1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мониторинговое исследование образовательных достижений обучающихся на разных ступенях обучения в соответствии со школьной программой мониторинговых исследований.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4.4.2.</w:t>
      </w:r>
      <w:r w:rsidRPr="00AE31FE">
        <w:t xml:space="preserve"> Содержание процедуры оценки качества организации образовательного процесса включает в себя:</w:t>
      </w:r>
    </w:p>
    <w:p w:rsidR="002A215C" w:rsidRPr="00AE31FE" w:rsidRDefault="002A215C" w:rsidP="0048643C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результаты лицензирования и государственной аккредитации;</w:t>
      </w:r>
    </w:p>
    <w:p w:rsidR="002A215C" w:rsidRPr="00AE31FE" w:rsidRDefault="002A215C" w:rsidP="0048643C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эффективность механизмов самооценки и внешней оценки деятельности путем анализа ежегодных публичных докладов;</w:t>
      </w:r>
    </w:p>
    <w:p w:rsidR="002A215C" w:rsidRPr="00AE31FE" w:rsidRDefault="002A215C" w:rsidP="0048643C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программно-информационное обеспечение, наличие Интернета, эффективность его использования в учебном процессе;</w:t>
      </w:r>
    </w:p>
    <w:p w:rsidR="002A215C" w:rsidRPr="00AE31FE" w:rsidRDefault="002A215C" w:rsidP="0048643C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оснащенность учебных кабинетов современным оборудованием, средствами обучения и мебелью;</w:t>
      </w:r>
    </w:p>
    <w:p w:rsidR="002A215C" w:rsidRPr="00AE31FE" w:rsidRDefault="002A215C" w:rsidP="0048643C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обеспеченность методической и учебной литературой;</w:t>
      </w:r>
    </w:p>
    <w:p w:rsidR="002A215C" w:rsidRPr="00AE31FE" w:rsidRDefault="002A215C" w:rsidP="0048643C">
      <w:pPr>
        <w:numPr>
          <w:ilvl w:val="0"/>
          <w:numId w:val="16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оценку соответствия службы охраны труда и обеспечение безопасности (ТБ, ОТ, ППБ, производственной санитарии, антитеррористической безопасности, требования нормативных документов);</w:t>
      </w:r>
    </w:p>
    <w:p w:rsidR="002A215C" w:rsidRPr="00AE31FE" w:rsidRDefault="002A215C" w:rsidP="0048643C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оценку состояния условий обучения нормативам и требованиям СанПиН;</w:t>
      </w:r>
    </w:p>
    <w:p w:rsidR="002A215C" w:rsidRPr="00AE31FE" w:rsidRDefault="002A215C" w:rsidP="0048643C">
      <w:pPr>
        <w:numPr>
          <w:ilvl w:val="0"/>
          <w:numId w:val="17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диагностика уровня тревожности обучающихся 1, 5 классов в период       адаптации;</w:t>
      </w:r>
    </w:p>
    <w:p w:rsidR="002A215C" w:rsidRPr="00AE31FE" w:rsidRDefault="002A215C" w:rsidP="0048643C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оценку отсева обучающихся на всех ступенях обучения и сохранение контингента обучающихся;</w:t>
      </w:r>
    </w:p>
    <w:p w:rsidR="002A215C" w:rsidRPr="00AE31FE" w:rsidRDefault="002A215C" w:rsidP="0048643C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анализ результатов дальнейшего трудоустройства выпускников;</w:t>
      </w:r>
    </w:p>
    <w:p w:rsidR="002A215C" w:rsidRPr="00AE31FE" w:rsidRDefault="002A215C" w:rsidP="0048643C">
      <w:pPr>
        <w:numPr>
          <w:ilvl w:val="0"/>
          <w:numId w:val="15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оценку открытости </w:t>
      </w:r>
      <w:r>
        <w:t>образовательной организации</w:t>
      </w:r>
      <w:r w:rsidRPr="00AE31FE">
        <w:t xml:space="preserve"> для родителей и общественных организаций</w:t>
      </w:r>
      <w:r>
        <w:t>,</w:t>
      </w:r>
      <w:r w:rsidRPr="00AE31FE">
        <w:t xml:space="preserve"> анкетирование  родителей.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4.4.3.</w:t>
      </w:r>
      <w:r w:rsidRPr="00AE31FE">
        <w:t xml:space="preserve"> Содержание процедуры оценки системы дополнительного образования включает в себя:</w:t>
      </w:r>
    </w:p>
    <w:p w:rsidR="002A215C" w:rsidRPr="00AE31FE" w:rsidRDefault="002A215C" w:rsidP="0048643C">
      <w:pPr>
        <w:numPr>
          <w:ilvl w:val="0"/>
          <w:numId w:val="2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степень соответствия программ дополнительного образования нормативным требованиям;</w:t>
      </w:r>
    </w:p>
    <w:p w:rsidR="002A215C" w:rsidRPr="00AE31FE" w:rsidRDefault="002A215C" w:rsidP="0048643C">
      <w:pPr>
        <w:numPr>
          <w:ilvl w:val="0"/>
          <w:numId w:val="2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реализация направленности программ дополнительного образования, заявленной в лицензии;</w:t>
      </w:r>
    </w:p>
    <w:p w:rsidR="002A215C" w:rsidRPr="00AE31FE" w:rsidRDefault="002A215C" w:rsidP="0048643C">
      <w:pPr>
        <w:numPr>
          <w:ilvl w:val="0"/>
          <w:numId w:val="21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доля обучающихся (%), охваченных дополнительным образованием.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4.4.4.</w:t>
      </w:r>
      <w:r w:rsidRPr="00AE31FE">
        <w:t xml:space="preserve"> Содержание процедуры оценки качества воспитательной работы включает в себя:</w:t>
      </w:r>
    </w:p>
    <w:p w:rsidR="002A215C" w:rsidRPr="00AE31FE" w:rsidRDefault="002A215C" w:rsidP="0048643C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степень вовлеченности в воспитательный процесс педагогического коллектива и родителей;</w:t>
      </w:r>
    </w:p>
    <w:p w:rsidR="002A215C" w:rsidRPr="00AE31FE" w:rsidRDefault="002A215C" w:rsidP="0048643C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качество планирования воспитательной работы;</w:t>
      </w:r>
    </w:p>
    <w:p w:rsidR="002A215C" w:rsidRPr="00AE31FE" w:rsidRDefault="002A215C" w:rsidP="0048643C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охват обучающихся таким содержанием деятельности, которая соответствует их интересам и потребностям;</w:t>
      </w:r>
    </w:p>
    <w:p w:rsidR="002A215C" w:rsidRPr="00AE31FE" w:rsidRDefault="002A215C" w:rsidP="0048643C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наличие детского самоуправления;</w:t>
      </w:r>
    </w:p>
    <w:p w:rsidR="002A215C" w:rsidRPr="00AE31FE" w:rsidRDefault="002A215C" w:rsidP="0048643C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 xml:space="preserve">удовлетворенность обучающихся и родителей воспитательным процессом; </w:t>
      </w:r>
    </w:p>
    <w:p w:rsidR="002A215C" w:rsidRPr="00AE31FE" w:rsidRDefault="002A215C" w:rsidP="0048643C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исследование уровня воспитанности обучающихся;</w:t>
      </w:r>
    </w:p>
    <w:p w:rsidR="002A215C" w:rsidRPr="00AE31FE" w:rsidRDefault="002A215C" w:rsidP="0048643C">
      <w:pPr>
        <w:numPr>
          <w:ilvl w:val="0"/>
          <w:numId w:val="23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положительная динамика количества правонарушений и преступлений обучающихся.</w:t>
      </w:r>
    </w:p>
    <w:p w:rsidR="002A215C" w:rsidRPr="00AE31FE" w:rsidRDefault="002A215C" w:rsidP="0048643C">
      <w:pPr>
        <w:tabs>
          <w:tab w:val="left" w:pos="540"/>
        </w:tabs>
        <w:ind w:firstLine="540"/>
        <w:jc w:val="both"/>
      </w:pPr>
      <w:r w:rsidRPr="00AE31FE">
        <w:rPr>
          <w:b/>
        </w:rPr>
        <w:t>4.4.5.</w:t>
      </w:r>
      <w:r w:rsidRPr="00AE31FE">
        <w:t xml:space="preserve"> Содержание процедуры оценки профессиональной компетентности педагогов и их деятельности по обеспечению требуемого качества образования включает в себя:</w:t>
      </w:r>
    </w:p>
    <w:p w:rsidR="002A215C" w:rsidRPr="00AE31FE" w:rsidRDefault="002A215C" w:rsidP="0048643C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аттестация педагогов;</w:t>
      </w:r>
    </w:p>
    <w:p w:rsidR="002A215C" w:rsidRPr="00AE31FE" w:rsidRDefault="002A215C" w:rsidP="0048643C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отношение и готовность к повышению педагогического мастерства (систематичность прохождения курсов, участие в работе районных методических объединений и т.д.);</w:t>
      </w:r>
    </w:p>
    <w:p w:rsidR="002A215C" w:rsidRPr="00AE31FE" w:rsidRDefault="002A215C" w:rsidP="0048643C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знание и использование современных педагогических методик и технологий;</w:t>
      </w:r>
    </w:p>
    <w:p w:rsidR="002A215C" w:rsidRPr="00AE31FE" w:rsidRDefault="002A215C" w:rsidP="0048643C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образовательные достижения учащихся;</w:t>
      </w:r>
    </w:p>
    <w:p w:rsidR="002A215C" w:rsidRPr="00AE31FE" w:rsidRDefault="002A215C" w:rsidP="0048643C">
      <w:pPr>
        <w:numPr>
          <w:ilvl w:val="0"/>
          <w:numId w:val="14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участие в профессиональных конкурсах разного уровня.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4.4.7.</w:t>
      </w:r>
      <w:r w:rsidRPr="00AE31FE">
        <w:t xml:space="preserve"> Содержание процедуры оценки здоровья учащихся включает в себя:</w:t>
      </w:r>
    </w:p>
    <w:p w:rsidR="002A215C" w:rsidRPr="00AE31FE" w:rsidRDefault="002A215C" w:rsidP="0048643C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наличие медицинского кабинета и его оснащенность;</w:t>
      </w:r>
    </w:p>
    <w:p w:rsidR="002A215C" w:rsidRPr="00AE31FE" w:rsidRDefault="002A215C" w:rsidP="0048643C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регулярность и качество проведения санитарно-эпидемиологических профилактических мероприятий;</w:t>
      </w:r>
    </w:p>
    <w:p w:rsidR="002A215C" w:rsidRPr="00AE31FE" w:rsidRDefault="002A215C" w:rsidP="0048643C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оценку заболеваемости обучающихся, педагогических и других работников школы;</w:t>
      </w:r>
    </w:p>
    <w:p w:rsidR="002A215C" w:rsidRPr="00AE31FE" w:rsidRDefault="002A215C" w:rsidP="0048643C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оценку эффективности оздоровительной работы (здоровьесберегающие программы, режим дня, организация отдыха и оздоровления детей в каникулярное время);</w:t>
      </w:r>
    </w:p>
    <w:p w:rsidR="002A215C" w:rsidRPr="00AE31FE" w:rsidRDefault="002A215C" w:rsidP="0048643C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оценку состояния физкультурно-оздоровительной работы;</w:t>
      </w:r>
    </w:p>
    <w:p w:rsidR="002A215C" w:rsidRPr="00AE31FE" w:rsidRDefault="002A215C" w:rsidP="0048643C">
      <w:pPr>
        <w:numPr>
          <w:ilvl w:val="0"/>
          <w:numId w:val="18"/>
        </w:numPr>
        <w:tabs>
          <w:tab w:val="clear" w:pos="360"/>
          <w:tab w:val="num" w:pos="0"/>
          <w:tab w:val="left" w:pos="540"/>
        </w:tabs>
        <w:ind w:left="0" w:firstLine="0"/>
        <w:jc w:val="both"/>
      </w:pPr>
      <w:r w:rsidRPr="00AE31FE">
        <w:t>диагностика состояния здоровья обучающихся.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4.5</w:t>
      </w:r>
      <w:r w:rsidRPr="00AE31FE">
        <w:t xml:space="preserve">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школы. </w:t>
      </w: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4.6.</w:t>
      </w:r>
      <w:r w:rsidRPr="00AE31FE">
        <w:t xml:space="preserve"> 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статистики.</w:t>
      </w:r>
    </w:p>
    <w:p w:rsidR="002A215C" w:rsidRPr="00AE31FE" w:rsidRDefault="002A215C" w:rsidP="0048643C">
      <w:pPr>
        <w:ind w:firstLine="540"/>
        <w:jc w:val="both"/>
      </w:pPr>
    </w:p>
    <w:tbl>
      <w:tblPr>
        <w:tblW w:w="94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outset" w:sz="6" w:space="0" w:color="CCCCCC"/>
          <w:insideV w:val="outset" w:sz="6" w:space="0" w:color="CCCCCC"/>
        </w:tblBorders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000"/>
      </w:tblPr>
      <w:tblGrid>
        <w:gridCol w:w="2415"/>
        <w:gridCol w:w="7020"/>
      </w:tblGrid>
      <w:tr w:rsidR="002A215C" w:rsidRPr="00AE31FE" w:rsidTr="00536728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5C" w:rsidRPr="00AE31FE" w:rsidRDefault="002A215C" w:rsidP="00536728">
            <w:r w:rsidRPr="00AE31FE">
              <w:br w:type="page"/>
            </w:r>
            <w:r w:rsidRPr="00AE31FE">
              <w:rPr>
                <w:b/>
                <w:bCs/>
              </w:rPr>
              <w:t>Критерии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r w:rsidRPr="00AE31FE">
              <w:rPr>
                <w:b/>
                <w:bCs/>
              </w:rPr>
              <w:t>Показатели</w:t>
            </w:r>
          </w:p>
        </w:tc>
      </w:tr>
      <w:tr w:rsidR="002A215C" w:rsidRPr="00AE31FE" w:rsidTr="00536728">
        <w:trPr>
          <w:trHeight w:val="2747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5C" w:rsidRPr="00AE31FE" w:rsidRDefault="002A215C" w:rsidP="00536728">
            <w:r w:rsidRPr="00AE31FE">
              <w:t>Образовательные результаты по ступеням образования (внутренняя оценка)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r w:rsidRPr="00AE31FE">
              <w:t>Доля обучающихся, которые учатся на «4» и «5»</w:t>
            </w:r>
          </w:p>
          <w:p w:rsidR="002A215C" w:rsidRPr="00AE31FE" w:rsidRDefault="002A215C" w:rsidP="00536728">
            <w:r w:rsidRPr="00AE31FE">
              <w:t>Доля обучающихся, которые участвуют в конкурсах, олимпиадах, научно-практических конференциях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второгодников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учащихся 9 классов, получивших документ об образовании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учащихся 9 классов, получивших документ об образовании особого образца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 </w:t>
            </w:r>
          </w:p>
        </w:tc>
      </w:tr>
      <w:tr w:rsidR="002A215C" w:rsidRPr="00AE31FE" w:rsidTr="00536728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215C" w:rsidRPr="00AE31FE" w:rsidRDefault="002A215C" w:rsidP="00536728">
            <w:r w:rsidRPr="00AE31FE">
              <w:t>Внешняя оценка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pPr>
              <w:jc w:val="both"/>
            </w:pPr>
            <w:r w:rsidRPr="00AE31FE">
              <w:t>Результаты независимой аттестации выпускников 9 класса (результаты ГИА</w:t>
            </w:r>
            <w:r>
              <w:t>-</w:t>
            </w:r>
            <w:r w:rsidRPr="00AE31FE">
              <w:t>9 по русскому языку и математике)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Результаты независимого регионального комплексного исследования качества общего образования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обучающихся, участвующих в районных предметных олимпиадах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обучающихся, победивших в районных предметных олимпиадах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обучающихся, принимавших участие в районных мероприятиях </w:t>
            </w:r>
          </w:p>
        </w:tc>
      </w:tr>
      <w:tr w:rsidR="002A215C" w:rsidRPr="00AE31FE" w:rsidTr="00536728">
        <w:trPr>
          <w:trHeight w:val="80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5C" w:rsidRPr="00AE31FE" w:rsidRDefault="002A215C" w:rsidP="00536728">
            <w:r w:rsidRPr="00AE31FE">
              <w:t xml:space="preserve">Здоровье обучающихся 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r w:rsidRPr="00AE31FE">
              <w:t>Соотношение доли детей, имеющих отклонение в здоровье, до поступления в школу к доле детей с отклонениями в здоровье в возрасте 15 лет</w:t>
            </w:r>
          </w:p>
          <w:p w:rsidR="002A215C" w:rsidRPr="00AE31FE" w:rsidRDefault="002A215C" w:rsidP="00536728">
            <w:r w:rsidRPr="00AE31FE">
              <w:t>Доля обучающихся, которые занимаются спортом</w:t>
            </w:r>
          </w:p>
          <w:p w:rsidR="002A215C" w:rsidRPr="00AE31FE" w:rsidRDefault="002A215C" w:rsidP="00536728">
            <w:r w:rsidRPr="00AE31FE">
              <w:t>Доля обучающихся, которые занимаются в спортивных секциях</w:t>
            </w:r>
          </w:p>
        </w:tc>
      </w:tr>
      <w:tr w:rsidR="002A215C" w:rsidRPr="00AE31FE" w:rsidTr="00536728">
        <w:trPr>
          <w:trHeight w:val="1797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5C" w:rsidRPr="00AE31FE" w:rsidRDefault="002A215C" w:rsidP="00536728">
            <w:r w:rsidRPr="00AE31FE">
              <w:t>Социализация обучающихся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r w:rsidRPr="00AE31FE">
              <w:t>Доля выпускников, не работающих и не продолживших обучение, к численности выпускников</w:t>
            </w:r>
          </w:p>
          <w:p w:rsidR="002A215C" w:rsidRPr="00AE31FE" w:rsidRDefault="002A215C" w:rsidP="00536728">
            <w:r w:rsidRPr="00AE31FE">
              <w:t>Доля обучающихся, состоящих на учете в ОПДН, КДН к общей численности обучающихся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выпускников, поступивших в специальные учебные заведения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 </w:t>
            </w:r>
          </w:p>
        </w:tc>
      </w:tr>
      <w:tr w:rsidR="002A215C" w:rsidRPr="00AE31FE" w:rsidTr="00536728">
        <w:trPr>
          <w:trHeight w:val="811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5C" w:rsidRPr="00AE31FE" w:rsidRDefault="002A215C" w:rsidP="00536728">
            <w:r w:rsidRPr="00AE31FE">
              <w:t xml:space="preserve">Готовность родителей к участию </w:t>
            </w:r>
          </w:p>
          <w:p w:rsidR="002A215C" w:rsidRPr="00AE31FE" w:rsidRDefault="002A215C" w:rsidP="00536728">
            <w:r w:rsidRPr="00AE31FE">
              <w:t xml:space="preserve">в управлении </w:t>
            </w:r>
            <w:r>
              <w:t>образовательной организации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r w:rsidRPr="00AE31FE">
              <w:t>Доля родителей, участвующих в «жизни школы»</w:t>
            </w:r>
          </w:p>
          <w:p w:rsidR="002A215C" w:rsidRPr="00AE31FE" w:rsidRDefault="002A215C" w:rsidP="00536728"/>
        </w:tc>
      </w:tr>
      <w:tr w:rsidR="002A215C" w:rsidRPr="00AE31FE" w:rsidTr="00536728">
        <w:trPr>
          <w:trHeight w:val="2536"/>
        </w:trPr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5C" w:rsidRPr="00AE31FE" w:rsidRDefault="002A215C" w:rsidP="00536728">
            <w:r w:rsidRPr="00AE31FE">
              <w:t>Инновационный потенциал учителей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r w:rsidRPr="00AE31FE">
              <w:t>Доля учителей, которые используют современные педагогические технологии</w:t>
            </w:r>
          </w:p>
          <w:p w:rsidR="002A215C" w:rsidRPr="00AE31FE" w:rsidRDefault="002A215C" w:rsidP="00536728">
            <w:r w:rsidRPr="00AE31FE">
              <w:t>Доля учителей, которые используют ИКТ на уроках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педагогических работников, имеющих первую квалификационную категорию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педагогических работников, имеющих высшую квалификационную категорию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педагогических работников, прошедших курсы повышения квалификации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педагогических работников, выступавших на РМО </w:t>
            </w:r>
          </w:p>
          <w:p w:rsidR="002A215C" w:rsidRPr="00AE31FE" w:rsidRDefault="002A215C" w:rsidP="00536728">
            <w:pPr>
              <w:jc w:val="both"/>
            </w:pPr>
            <w:r w:rsidRPr="00AE31FE">
              <w:t xml:space="preserve">Доля педагогических работников, принимавших участие в конкурсах «Учитель года», </w:t>
            </w:r>
            <w:r w:rsidRPr="0025087C">
              <w:t>«Мой край, мой класс, моя классная» и др.</w:t>
            </w:r>
            <w:r w:rsidRPr="00AE31FE">
              <w:t xml:space="preserve"> </w:t>
            </w:r>
          </w:p>
        </w:tc>
      </w:tr>
      <w:tr w:rsidR="002A215C" w:rsidRPr="00AE31FE" w:rsidTr="00536728">
        <w:tc>
          <w:tcPr>
            <w:tcW w:w="24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215C" w:rsidRPr="00AE31FE" w:rsidRDefault="002A215C" w:rsidP="00536728">
            <w:r w:rsidRPr="00AE31FE">
              <w:t>Соответствие требованиям к условиям обучения</w:t>
            </w:r>
          </w:p>
        </w:tc>
        <w:tc>
          <w:tcPr>
            <w:tcW w:w="7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215C" w:rsidRPr="00AE31FE" w:rsidRDefault="002A215C" w:rsidP="00536728">
            <w:pPr>
              <w:jc w:val="both"/>
            </w:pPr>
            <w:r w:rsidRPr="00AE31FE">
              <w:t>Укомплектованность         педагогическими     кадрами,         имеющими необходимую квалификацию, по каждому из предметов учебного плана</w:t>
            </w:r>
          </w:p>
          <w:p w:rsidR="002A215C" w:rsidRPr="00AE31FE" w:rsidRDefault="002A215C" w:rsidP="00536728">
            <w:pPr>
              <w:tabs>
                <w:tab w:val="left" w:pos="540"/>
              </w:tabs>
              <w:jc w:val="both"/>
            </w:pPr>
            <w:r w:rsidRPr="00AE31FE">
              <w:t xml:space="preserve">Соответствие   нормам и требованиям СанПиН </w:t>
            </w:r>
          </w:p>
          <w:p w:rsidR="002A215C" w:rsidRPr="00AE31FE" w:rsidRDefault="002A215C" w:rsidP="00536728">
            <w:pPr>
              <w:jc w:val="both"/>
            </w:pPr>
            <w:r w:rsidRPr="00AE31FE">
              <w:t>Наличие дополнительного образования, количество программ дополнительного образования</w:t>
            </w:r>
          </w:p>
          <w:p w:rsidR="002A215C" w:rsidRPr="00AE31FE" w:rsidRDefault="002A215C" w:rsidP="00536728">
            <w:pPr>
              <w:jc w:val="both"/>
            </w:pPr>
            <w:r w:rsidRPr="00AE31FE">
              <w:t>Наличие столовой для организации горячего питания в соответствии с утвержденными нормами</w:t>
            </w:r>
          </w:p>
          <w:p w:rsidR="002A215C" w:rsidRPr="00AE31FE" w:rsidRDefault="002A215C" w:rsidP="00536728">
            <w:pPr>
              <w:jc w:val="both"/>
            </w:pPr>
            <w:r w:rsidRPr="00AE31FE">
              <w:t>Наличие оборудованного медицинского кабинета</w:t>
            </w:r>
          </w:p>
        </w:tc>
      </w:tr>
    </w:tbl>
    <w:p w:rsidR="002A215C" w:rsidRPr="00AE31FE" w:rsidRDefault="002A215C" w:rsidP="0048643C">
      <w:pPr>
        <w:ind w:firstLine="540"/>
        <w:jc w:val="both"/>
        <w:rPr>
          <w:b/>
        </w:rPr>
      </w:pPr>
    </w:p>
    <w:p w:rsidR="002A215C" w:rsidRPr="00AE31FE" w:rsidRDefault="002A215C" w:rsidP="0048643C">
      <w:pPr>
        <w:ind w:firstLine="540"/>
        <w:jc w:val="both"/>
      </w:pPr>
      <w:r w:rsidRPr="00AE31FE">
        <w:rPr>
          <w:b/>
        </w:rPr>
        <w:t>4.8.</w:t>
      </w:r>
      <w:r w:rsidRPr="00AE31FE">
        <w:t xml:space="preserve"> Для проведения оценки качества образования на основе кластерной модели из всего спектра получаемых в рамках информационной системы СОКО показателей определяется набор ключевых показателей, позволяющих провести сопоставительный анализ образовательной системы </w:t>
      </w:r>
      <w:r>
        <w:t>образовательной организации</w:t>
      </w:r>
      <w:r w:rsidRPr="00AE31FE">
        <w:t>. Совокупность показателей обеспечивает возможность описания состояния системы, дает общую оценку результативности ее деятельности.</w:t>
      </w:r>
    </w:p>
    <w:p w:rsidR="002A215C" w:rsidRPr="00AE31FE" w:rsidRDefault="002A215C" w:rsidP="0048643C">
      <w:pPr>
        <w:pStyle w:val="NormalWeb"/>
        <w:spacing w:before="0" w:beforeAutospacing="0" w:after="0" w:afterAutospacing="0"/>
        <w:ind w:firstLine="540"/>
        <w:jc w:val="both"/>
      </w:pPr>
      <w:r w:rsidRPr="00AE31FE">
        <w:rPr>
          <w:b/>
        </w:rPr>
        <w:t>4.9.</w:t>
      </w:r>
      <w:r w:rsidRPr="00AE31FE">
        <w:t xml:space="preserve"> Периодичность проведения оценки качества образования, субъекты оценочной деятельности, формы результатов оценивания, а также номенклатура показателей и параметров качества устанавливаются в школьной программе мониторинговых исследований.</w:t>
      </w:r>
    </w:p>
    <w:p w:rsidR="002A215C" w:rsidRPr="00AE31FE" w:rsidRDefault="002A215C" w:rsidP="0048643C">
      <w:pPr>
        <w:autoSpaceDE w:val="0"/>
        <w:ind w:firstLine="540"/>
        <w:jc w:val="both"/>
      </w:pPr>
      <w:r w:rsidRPr="00AE31FE">
        <w:rPr>
          <w:b/>
        </w:rPr>
        <w:t>4.10.</w:t>
      </w:r>
      <w:r w:rsidRPr="00AE31FE">
        <w:t xml:space="preserve"> Диагностические и оценочные процедуры в рамках СОКО проводятся с привлечением профессиональных и общественных экспертов (экспертных сообществ). </w:t>
      </w:r>
    </w:p>
    <w:p w:rsidR="002A215C" w:rsidRPr="00AE31FE" w:rsidRDefault="002A215C" w:rsidP="0048643C">
      <w:pPr>
        <w:jc w:val="both"/>
      </w:pPr>
      <w:r w:rsidRPr="00AE31FE">
        <w:t xml:space="preserve">       </w:t>
      </w:r>
    </w:p>
    <w:p w:rsidR="002A215C" w:rsidRPr="00AE31FE" w:rsidRDefault="002A215C" w:rsidP="0048643C">
      <w:pPr>
        <w:numPr>
          <w:ilvl w:val="0"/>
          <w:numId w:val="1"/>
        </w:numPr>
        <w:jc w:val="center"/>
      </w:pPr>
      <w:r w:rsidRPr="00AE31FE">
        <w:rPr>
          <w:b/>
        </w:rPr>
        <w:t>Общественное участие  в оценке и  контроле качества образования</w:t>
      </w:r>
    </w:p>
    <w:p w:rsidR="002A215C" w:rsidRPr="00AE31FE" w:rsidRDefault="002A215C" w:rsidP="0048643C">
      <w:pPr>
        <w:ind w:left="-420"/>
      </w:pPr>
    </w:p>
    <w:p w:rsidR="002A215C" w:rsidRPr="00AE31FE" w:rsidRDefault="002A215C" w:rsidP="0048643C">
      <w:pPr>
        <w:ind w:firstLine="540"/>
        <w:jc w:val="both"/>
      </w:pPr>
      <w:r w:rsidRPr="00AE31FE">
        <w:t>5.1. Придание гласности и открытости результатам оценки качества образования осуществляется путем предоставления информации:</w:t>
      </w:r>
    </w:p>
    <w:p w:rsidR="002A215C" w:rsidRPr="00AE31FE" w:rsidRDefault="002A215C" w:rsidP="0048643C">
      <w:pPr>
        <w:numPr>
          <w:ilvl w:val="0"/>
          <w:numId w:val="9"/>
        </w:numPr>
        <w:jc w:val="both"/>
      </w:pPr>
      <w:r w:rsidRPr="00AE31FE">
        <w:t>основным потребителям результатов СОКО;</w:t>
      </w:r>
    </w:p>
    <w:p w:rsidR="002A215C" w:rsidRPr="00AE31FE" w:rsidRDefault="002A215C" w:rsidP="0048643C">
      <w:pPr>
        <w:numPr>
          <w:ilvl w:val="0"/>
          <w:numId w:val="9"/>
        </w:numPr>
        <w:jc w:val="both"/>
      </w:pPr>
      <w:r w:rsidRPr="00AE31FE">
        <w:t xml:space="preserve">средствам массовой информации через публичный доклад </w:t>
      </w:r>
      <w:r>
        <w:t>руководителя образовательной организации</w:t>
      </w:r>
      <w:r w:rsidRPr="00AE31FE">
        <w:t xml:space="preserve">; </w:t>
      </w:r>
    </w:p>
    <w:p w:rsidR="002A215C" w:rsidRPr="00AE31FE" w:rsidRDefault="002A215C" w:rsidP="0048643C">
      <w:pPr>
        <w:numPr>
          <w:ilvl w:val="0"/>
          <w:numId w:val="9"/>
        </w:numPr>
        <w:jc w:val="both"/>
      </w:pPr>
      <w:r w:rsidRPr="00AE31FE">
        <w:t xml:space="preserve">размещение  аналитических материалов, результатов  оценки качества образования на официальном сайте </w:t>
      </w:r>
      <w:r>
        <w:t>образовательной организации</w:t>
      </w:r>
      <w:r w:rsidRPr="00AE31FE">
        <w:t>.</w:t>
      </w:r>
    </w:p>
    <w:p w:rsidR="002A215C" w:rsidRPr="00AE31FE" w:rsidRDefault="002A215C" w:rsidP="0048643C">
      <w:pPr>
        <w:ind w:firstLine="540"/>
        <w:jc w:val="both"/>
      </w:pPr>
      <w:r w:rsidRPr="00AE31FE">
        <w:t>5.2.  Школьная система оценки  качества образования  предполагает  участие в осуществлении оценочной деятельности  общественности и  профессиональных  объединений в качестве экспертов. Требования к экспертам, привлекаемым к оценке качества образования, устанавливаются нормативными документами, регламентирующими  реализацию процедур контроля и  оценки качества образования.</w:t>
      </w:r>
    </w:p>
    <w:p w:rsidR="002A215C" w:rsidRPr="00AE31FE" w:rsidRDefault="002A215C" w:rsidP="0048643C"/>
    <w:p w:rsidR="002A215C" w:rsidRDefault="002A215C"/>
    <w:sectPr w:rsidR="002A215C" w:rsidSect="002F0F12">
      <w:footerReference w:type="even" r:id="rId8"/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A215C" w:rsidRDefault="002A215C" w:rsidP="002F0F12">
      <w:r>
        <w:separator/>
      </w:r>
    </w:p>
  </w:endnote>
  <w:endnote w:type="continuationSeparator" w:id="0">
    <w:p w:rsidR="002A215C" w:rsidRDefault="002A215C" w:rsidP="002F0F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15C" w:rsidRDefault="002A215C" w:rsidP="00DC51F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A215C" w:rsidRDefault="002A215C" w:rsidP="00404E2E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215C" w:rsidRDefault="002A215C" w:rsidP="00DC51F2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2A215C" w:rsidRDefault="002A215C" w:rsidP="00404E2E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A215C" w:rsidRDefault="002A215C" w:rsidP="002F0F12">
      <w:r>
        <w:separator/>
      </w:r>
    </w:p>
  </w:footnote>
  <w:footnote w:type="continuationSeparator" w:id="0">
    <w:p w:rsidR="002A215C" w:rsidRDefault="002A215C" w:rsidP="002F0F1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F92E53"/>
    <w:multiLevelType w:val="hybridMultilevel"/>
    <w:tmpl w:val="D6C6E368"/>
    <w:lvl w:ilvl="0" w:tplc="13FAD13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1A2B1DD1"/>
    <w:multiLevelType w:val="hybridMultilevel"/>
    <w:tmpl w:val="1B06FA1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E264620"/>
    <w:multiLevelType w:val="hybridMultilevel"/>
    <w:tmpl w:val="1764AE3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1EA430A"/>
    <w:multiLevelType w:val="hybridMultilevel"/>
    <w:tmpl w:val="3342D85E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1F3263D"/>
    <w:multiLevelType w:val="multilevel"/>
    <w:tmpl w:val="77C07392"/>
    <w:lvl w:ilvl="0">
      <w:start w:val="2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30"/>
        </w:tabs>
        <w:ind w:left="630" w:hanging="480"/>
      </w:pPr>
      <w:rPr>
        <w:rFonts w:cs="Times New Roman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1020"/>
        </w:tabs>
        <w:ind w:left="10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530"/>
        </w:tabs>
        <w:ind w:left="153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680"/>
        </w:tabs>
        <w:ind w:left="16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190"/>
        </w:tabs>
        <w:ind w:left="219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340"/>
        </w:tabs>
        <w:ind w:left="23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50"/>
        </w:tabs>
        <w:ind w:left="285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360"/>
        </w:tabs>
        <w:ind w:left="3360" w:hanging="2160"/>
      </w:pPr>
      <w:rPr>
        <w:rFonts w:cs="Times New Roman" w:hint="default"/>
      </w:rPr>
    </w:lvl>
  </w:abstractNum>
  <w:abstractNum w:abstractNumId="5">
    <w:nsid w:val="222475F2"/>
    <w:multiLevelType w:val="hybridMultilevel"/>
    <w:tmpl w:val="3EB034E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2C64478"/>
    <w:multiLevelType w:val="hybridMultilevel"/>
    <w:tmpl w:val="0064785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184BD1"/>
    <w:multiLevelType w:val="hybridMultilevel"/>
    <w:tmpl w:val="8916892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03C20C8"/>
    <w:multiLevelType w:val="hybridMultilevel"/>
    <w:tmpl w:val="A30E00C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5C2130C"/>
    <w:multiLevelType w:val="hybridMultilevel"/>
    <w:tmpl w:val="BA9C9AE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9B338C7"/>
    <w:multiLevelType w:val="hybridMultilevel"/>
    <w:tmpl w:val="D8F4C10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38044CC"/>
    <w:multiLevelType w:val="hybridMultilevel"/>
    <w:tmpl w:val="0D8C1C9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8733A6B"/>
    <w:multiLevelType w:val="hybridMultilevel"/>
    <w:tmpl w:val="AA24A27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C092B7C"/>
    <w:multiLevelType w:val="hybridMultilevel"/>
    <w:tmpl w:val="ACF22EE8"/>
    <w:lvl w:ilvl="0" w:tplc="46244BAE">
      <w:start w:val="1"/>
      <w:numFmt w:val="decimal"/>
      <w:lvlText w:val="%1."/>
      <w:lvlJc w:val="left"/>
      <w:pPr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  <w:rPr>
        <w:rFonts w:cs="Times New Roman"/>
      </w:rPr>
    </w:lvl>
  </w:abstractNum>
  <w:abstractNum w:abstractNumId="14">
    <w:nsid w:val="4F0406D7"/>
    <w:multiLevelType w:val="hybridMultilevel"/>
    <w:tmpl w:val="439AF440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B9528DA"/>
    <w:multiLevelType w:val="hybridMultilevel"/>
    <w:tmpl w:val="50FE8E7C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CE33583"/>
    <w:multiLevelType w:val="hybridMultilevel"/>
    <w:tmpl w:val="2CC2670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29C531E"/>
    <w:multiLevelType w:val="hybridMultilevel"/>
    <w:tmpl w:val="FF0AD1E2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424B33"/>
    <w:multiLevelType w:val="multilevel"/>
    <w:tmpl w:val="CA8CD296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 w:hint="default"/>
      </w:rPr>
    </w:lvl>
  </w:abstractNum>
  <w:abstractNum w:abstractNumId="19">
    <w:nsid w:val="66BB7175"/>
    <w:multiLevelType w:val="hybridMultilevel"/>
    <w:tmpl w:val="B11AE3D8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B060EA6"/>
    <w:multiLevelType w:val="hybridMultilevel"/>
    <w:tmpl w:val="38DEEE8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6F6F32DF"/>
    <w:multiLevelType w:val="hybridMultilevel"/>
    <w:tmpl w:val="9A147784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7A6C5FCF"/>
    <w:multiLevelType w:val="hybridMultilevel"/>
    <w:tmpl w:val="AA12DFCA"/>
    <w:lvl w:ilvl="0" w:tplc="13FAD13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7B4D7BBC"/>
    <w:multiLevelType w:val="hybridMultilevel"/>
    <w:tmpl w:val="56904C92"/>
    <w:lvl w:ilvl="0" w:tplc="13FAD13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4"/>
  </w:num>
  <w:num w:numId="3">
    <w:abstractNumId w:val="21"/>
  </w:num>
  <w:num w:numId="4">
    <w:abstractNumId w:val="15"/>
  </w:num>
  <w:num w:numId="5">
    <w:abstractNumId w:val="16"/>
  </w:num>
  <w:num w:numId="6">
    <w:abstractNumId w:val="2"/>
  </w:num>
  <w:num w:numId="7">
    <w:abstractNumId w:val="9"/>
  </w:num>
  <w:num w:numId="8">
    <w:abstractNumId w:val="6"/>
  </w:num>
  <w:num w:numId="9">
    <w:abstractNumId w:val="10"/>
  </w:num>
  <w:num w:numId="10">
    <w:abstractNumId w:val="20"/>
  </w:num>
  <w:num w:numId="11">
    <w:abstractNumId w:val="11"/>
  </w:num>
  <w:num w:numId="12">
    <w:abstractNumId w:val="23"/>
  </w:num>
  <w:num w:numId="13">
    <w:abstractNumId w:val="8"/>
  </w:num>
  <w:num w:numId="14">
    <w:abstractNumId w:val="19"/>
  </w:num>
  <w:num w:numId="15">
    <w:abstractNumId w:val="7"/>
  </w:num>
  <w:num w:numId="16">
    <w:abstractNumId w:val="3"/>
  </w:num>
  <w:num w:numId="17">
    <w:abstractNumId w:val="12"/>
  </w:num>
  <w:num w:numId="18">
    <w:abstractNumId w:val="5"/>
  </w:num>
  <w:num w:numId="19">
    <w:abstractNumId w:val="1"/>
  </w:num>
  <w:num w:numId="20">
    <w:abstractNumId w:val="0"/>
  </w:num>
  <w:num w:numId="21">
    <w:abstractNumId w:val="17"/>
  </w:num>
  <w:num w:numId="22">
    <w:abstractNumId w:val="14"/>
  </w:num>
  <w:num w:numId="23">
    <w:abstractNumId w:val="22"/>
  </w:num>
  <w:num w:numId="2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8643C"/>
    <w:rsid w:val="000773AC"/>
    <w:rsid w:val="00081C17"/>
    <w:rsid w:val="00096120"/>
    <w:rsid w:val="000D1062"/>
    <w:rsid w:val="000E27A0"/>
    <w:rsid w:val="0025087C"/>
    <w:rsid w:val="002A215C"/>
    <w:rsid w:val="002F0F12"/>
    <w:rsid w:val="002F209C"/>
    <w:rsid w:val="003A431E"/>
    <w:rsid w:val="00404E2E"/>
    <w:rsid w:val="00407419"/>
    <w:rsid w:val="0048643C"/>
    <w:rsid w:val="004C4CB7"/>
    <w:rsid w:val="00536728"/>
    <w:rsid w:val="00537FF3"/>
    <w:rsid w:val="00696E81"/>
    <w:rsid w:val="00795D6B"/>
    <w:rsid w:val="0083287F"/>
    <w:rsid w:val="00850BAE"/>
    <w:rsid w:val="00A23D39"/>
    <w:rsid w:val="00A400DB"/>
    <w:rsid w:val="00AD31F4"/>
    <w:rsid w:val="00AE31FE"/>
    <w:rsid w:val="00B030BB"/>
    <w:rsid w:val="00CB2D57"/>
    <w:rsid w:val="00DA7BD4"/>
    <w:rsid w:val="00DC51F2"/>
    <w:rsid w:val="00E5766E"/>
    <w:rsid w:val="00E768CB"/>
    <w:rsid w:val="00E94F91"/>
    <w:rsid w:val="00F60633"/>
    <w:rsid w:val="00F816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643C"/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48643C"/>
    <w:pPr>
      <w:spacing w:before="100" w:beforeAutospacing="1" w:after="100" w:afterAutospacing="1"/>
    </w:pPr>
  </w:style>
  <w:style w:type="paragraph" w:customStyle="1" w:styleId="Normal1">
    <w:name w:val="Normal1"/>
    <w:uiPriority w:val="99"/>
    <w:rsid w:val="0048643C"/>
    <w:rPr>
      <w:rFonts w:ascii="Times New Roman" w:hAnsi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rsid w:val="0048643C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48643C"/>
    <w:rPr>
      <w:rFonts w:ascii="Times New Roman" w:hAnsi="Times New Roman" w:cs="Times New Roman"/>
      <w:sz w:val="24"/>
      <w:szCs w:val="24"/>
      <w:lang w:eastAsia="ru-RU"/>
    </w:rPr>
  </w:style>
  <w:style w:type="character" w:styleId="PageNumber">
    <w:name w:val="page number"/>
    <w:basedOn w:val="DefaultParagraphFont"/>
    <w:uiPriority w:val="99"/>
    <w:rsid w:val="0048643C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</TotalTime>
  <Pages>9</Pages>
  <Words>3039</Words>
  <Characters>17325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7</cp:revision>
  <cp:lastPrinted>2016-09-15T10:02:00Z</cp:lastPrinted>
  <dcterms:created xsi:type="dcterms:W3CDTF">2016-06-19T18:51:00Z</dcterms:created>
  <dcterms:modified xsi:type="dcterms:W3CDTF">2016-12-14T08:51:00Z</dcterms:modified>
</cp:coreProperties>
</file>